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112E" w:rsidRDefault="00FA112E" w:rsidP="00FA112E">
      <w:pPr>
        <w:jc w:val="center"/>
      </w:pPr>
      <w:r>
        <w:rPr>
          <w:noProof/>
        </w:rPr>
        <w:drawing>
          <wp:anchor distT="0" distB="0" distL="114300" distR="114300" simplePos="0" relativeHeight="251658240" behindDoc="1" locked="0" layoutInCell="1" allowOverlap="1">
            <wp:simplePos x="0" y="0"/>
            <wp:positionH relativeFrom="column">
              <wp:posOffset>3038337</wp:posOffset>
            </wp:positionH>
            <wp:positionV relativeFrom="paragraph">
              <wp:posOffset>-202565</wp:posOffset>
            </wp:positionV>
            <wp:extent cx="632015" cy="869950"/>
            <wp:effectExtent l="0" t="0" r="0" b="6350"/>
            <wp:wrapTight wrapText="bothSides">
              <wp:wrapPolygon edited="0">
                <wp:start x="0" y="0"/>
                <wp:lineTo x="0" y="21285"/>
                <wp:lineTo x="20840" y="21285"/>
                <wp:lineTo x="20840" y="0"/>
                <wp:lineTo x="0" y="0"/>
              </wp:wrapPolygon>
            </wp:wrapTight>
            <wp:docPr id="1" name="Picture 1" descr="Sunnylands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nylands Primary School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2015" cy="869950"/>
                    </a:xfrm>
                    <a:prstGeom prst="rect">
                      <a:avLst/>
                    </a:prstGeom>
                    <a:noFill/>
                    <a:ln>
                      <a:noFill/>
                    </a:ln>
                  </pic:spPr>
                </pic:pic>
              </a:graphicData>
            </a:graphic>
          </wp:anchor>
        </w:drawing>
      </w:r>
    </w:p>
    <w:p w:rsidR="00FA112E" w:rsidRDefault="00FA112E" w:rsidP="00FA112E">
      <w:pPr>
        <w:jc w:val="center"/>
      </w:pPr>
    </w:p>
    <w:p w:rsidR="00BE7621" w:rsidRDefault="00BE7621" w:rsidP="00FA112E">
      <w:pPr>
        <w:jc w:val="center"/>
      </w:pPr>
    </w:p>
    <w:p w:rsidR="00FA112E" w:rsidRDefault="00FA112E" w:rsidP="00FA112E">
      <w:pPr>
        <w:jc w:val="center"/>
        <w:rPr>
          <w:rFonts w:ascii="Arial" w:hAnsi="Arial" w:cs="Arial"/>
          <w:color w:val="5C5A5A"/>
          <w:sz w:val="20"/>
          <w:szCs w:val="20"/>
          <w:lang w:val="en-US" w:eastAsia="en-US"/>
        </w:rPr>
      </w:pPr>
    </w:p>
    <w:p w:rsidR="0050083C" w:rsidRDefault="0050083C" w:rsidP="00FA112E">
      <w:pPr>
        <w:jc w:val="center"/>
        <w:rPr>
          <w:rFonts w:ascii="Arial" w:hAnsi="Arial" w:cs="Arial"/>
          <w:color w:val="5C5A5A"/>
          <w:sz w:val="20"/>
          <w:szCs w:val="20"/>
          <w:lang w:val="en-US" w:eastAsia="en-US"/>
        </w:rPr>
      </w:pPr>
    </w:p>
    <w:p w:rsidR="0050083C" w:rsidRDefault="0050083C" w:rsidP="00FA112E">
      <w:pPr>
        <w:jc w:val="center"/>
        <w:rPr>
          <w:rFonts w:ascii="Arial" w:hAnsi="Arial" w:cs="Arial"/>
          <w:color w:val="5C5A5A"/>
          <w:sz w:val="20"/>
          <w:szCs w:val="20"/>
          <w:lang w:val="en-US" w:eastAsia="en-US"/>
        </w:rPr>
      </w:pPr>
    </w:p>
    <w:p w:rsidR="00A30526" w:rsidRPr="006B79AE" w:rsidRDefault="00FA112E" w:rsidP="00FA112E">
      <w:pPr>
        <w:jc w:val="center"/>
        <w:rPr>
          <w:rFonts w:ascii="Arial" w:hAnsi="Arial" w:cs="Arial"/>
          <w:b/>
          <w:color w:val="5C5A5A"/>
          <w:sz w:val="32"/>
          <w:szCs w:val="32"/>
          <w:lang w:val="en-US" w:eastAsia="en-US"/>
        </w:rPr>
      </w:pPr>
      <w:r w:rsidRPr="006B79AE">
        <w:rPr>
          <w:rFonts w:ascii="Arial" w:hAnsi="Arial" w:cs="Arial"/>
          <w:b/>
          <w:color w:val="5C5A5A"/>
          <w:sz w:val="32"/>
          <w:szCs w:val="32"/>
          <w:lang w:val="en-US" w:eastAsia="en-US"/>
        </w:rPr>
        <w:t>SUNNYLANDS PRIMARY SCHOOL</w:t>
      </w:r>
    </w:p>
    <w:p w:rsidR="00FA112E" w:rsidRPr="006B79AE" w:rsidRDefault="0085537F" w:rsidP="00FE1D38">
      <w:pPr>
        <w:jc w:val="both"/>
        <w:rPr>
          <w:color w:val="5C5A5A"/>
          <w:lang w:val="en-US" w:eastAsia="en-US"/>
        </w:rPr>
      </w:pPr>
      <w:r w:rsidRPr="006B79AE">
        <w:rPr>
          <w:color w:val="5C5A5A"/>
          <w:lang w:val="en-US" w:eastAsia="en-US"/>
        </w:rPr>
        <w:tab/>
      </w:r>
      <w:r w:rsidRPr="006B79AE">
        <w:rPr>
          <w:color w:val="5C5A5A"/>
          <w:lang w:val="en-US" w:eastAsia="en-US"/>
        </w:rPr>
        <w:tab/>
      </w:r>
      <w:r w:rsidRPr="006B79AE">
        <w:rPr>
          <w:color w:val="5C5A5A"/>
          <w:lang w:val="en-US" w:eastAsia="en-US"/>
        </w:rPr>
        <w:tab/>
      </w:r>
      <w:r w:rsidRPr="006B79AE">
        <w:rPr>
          <w:color w:val="5C5A5A"/>
          <w:lang w:val="en-US" w:eastAsia="en-US"/>
        </w:rPr>
        <w:tab/>
      </w:r>
    </w:p>
    <w:p w:rsidR="00FE1D38" w:rsidRPr="006B79AE" w:rsidRDefault="00FE1D38" w:rsidP="00FE1D38">
      <w:pPr>
        <w:jc w:val="right"/>
        <w:rPr>
          <w:color w:val="5C5A5A"/>
          <w:lang w:val="en-US" w:eastAsia="en-US"/>
        </w:rPr>
      </w:pPr>
    </w:p>
    <w:p w:rsidR="00FE1D38" w:rsidRPr="006B79AE" w:rsidRDefault="00FE1D38" w:rsidP="00FE1D38">
      <w:pPr>
        <w:jc w:val="right"/>
        <w:rPr>
          <w:color w:val="5C5A5A"/>
          <w:lang w:val="en-US" w:eastAsia="en-US"/>
        </w:rPr>
      </w:pPr>
      <w:r w:rsidRPr="006B79AE">
        <w:rPr>
          <w:color w:val="5C5A5A"/>
          <w:lang w:val="en-US" w:eastAsia="en-US"/>
        </w:rPr>
        <w:t>12</w:t>
      </w:r>
      <w:r w:rsidRPr="006B79AE">
        <w:rPr>
          <w:color w:val="5C5A5A"/>
          <w:vertAlign w:val="superscript"/>
          <w:lang w:val="en-US" w:eastAsia="en-US"/>
        </w:rPr>
        <w:t>th</w:t>
      </w:r>
      <w:r w:rsidRPr="006B79AE">
        <w:rPr>
          <w:color w:val="5C5A5A"/>
          <w:lang w:val="en-US" w:eastAsia="en-US"/>
        </w:rPr>
        <w:t xml:space="preserve"> June 2020</w:t>
      </w:r>
    </w:p>
    <w:p w:rsidR="00FE1D38" w:rsidRPr="006B79AE" w:rsidRDefault="00FE1D38" w:rsidP="00E47066">
      <w:pPr>
        <w:rPr>
          <w:color w:val="5C5A5A"/>
          <w:lang w:val="en-US" w:eastAsia="en-US"/>
        </w:rPr>
      </w:pPr>
    </w:p>
    <w:p w:rsidR="00FA112E" w:rsidRPr="006B79AE" w:rsidRDefault="00FE1D38" w:rsidP="00E47066">
      <w:pPr>
        <w:rPr>
          <w:color w:val="5C5A5A"/>
          <w:lang w:val="en-US" w:eastAsia="en-US"/>
        </w:rPr>
      </w:pPr>
      <w:r w:rsidRPr="006B79AE">
        <w:rPr>
          <w:color w:val="5C5A5A"/>
          <w:lang w:val="en-US" w:eastAsia="en-US"/>
        </w:rPr>
        <w:t>Dear Parent/Guardian,</w:t>
      </w:r>
      <w:bookmarkStart w:id="0" w:name="_GoBack"/>
      <w:bookmarkEnd w:id="0"/>
    </w:p>
    <w:p w:rsidR="00FE1D38" w:rsidRPr="006B79AE" w:rsidRDefault="00FE1D38" w:rsidP="00E47066">
      <w:pPr>
        <w:rPr>
          <w:color w:val="5C5A5A"/>
          <w:lang w:val="en-US" w:eastAsia="en-US"/>
        </w:rPr>
      </w:pPr>
    </w:p>
    <w:p w:rsidR="00FE1D38" w:rsidRPr="006B79AE" w:rsidRDefault="00FE1D38" w:rsidP="00E47066">
      <w:pPr>
        <w:rPr>
          <w:color w:val="5C5A5A"/>
          <w:lang w:val="en-US" w:eastAsia="en-US"/>
        </w:rPr>
      </w:pPr>
      <w:r w:rsidRPr="006B79AE">
        <w:rPr>
          <w:color w:val="5C5A5A"/>
          <w:lang w:val="en-US" w:eastAsia="en-US"/>
        </w:rPr>
        <w:t>There has been much speculation in the media in recent days about the dates for returning to school in August/September. I have listened to the various discussions on this, I have heard the Education Minister give a date for Primary Seven to return to school, I have heard a variety of comments as to why this would not be feasible and therefore I am writing to you to give an update from Sunnylands Primary.</w:t>
      </w:r>
    </w:p>
    <w:p w:rsidR="00FE1D38" w:rsidRPr="006B79AE" w:rsidRDefault="00FE1D38" w:rsidP="00E47066">
      <w:pPr>
        <w:rPr>
          <w:color w:val="5C5A5A"/>
          <w:lang w:val="en-US" w:eastAsia="en-US"/>
        </w:rPr>
      </w:pPr>
    </w:p>
    <w:p w:rsidR="00FE1D38" w:rsidRPr="006B79AE" w:rsidRDefault="00FE1D38" w:rsidP="00E47066">
      <w:pPr>
        <w:rPr>
          <w:color w:val="5C5A5A"/>
          <w:lang w:val="en-US" w:eastAsia="en-US"/>
        </w:rPr>
      </w:pPr>
      <w:r w:rsidRPr="006B79AE">
        <w:rPr>
          <w:color w:val="5C5A5A"/>
          <w:lang w:val="en-US" w:eastAsia="en-US"/>
        </w:rPr>
        <w:t xml:space="preserve">We, as a staff, have been working very hard to look at all our teaching </w:t>
      </w:r>
      <w:r w:rsidR="00053FF3" w:rsidRPr="006B79AE">
        <w:rPr>
          <w:color w:val="5C5A5A"/>
          <w:lang w:val="en-US" w:eastAsia="en-US"/>
        </w:rPr>
        <w:t>and learning while our children have been learning from home. We want to say a huge thank you to you, our parents, for the tremendous effort in continuing to complete the work we have sent home and to work alongside us to help your child.</w:t>
      </w:r>
    </w:p>
    <w:p w:rsidR="00053FF3" w:rsidRPr="006B79AE" w:rsidRDefault="00053FF3" w:rsidP="00E47066">
      <w:pPr>
        <w:rPr>
          <w:color w:val="5C5A5A"/>
          <w:lang w:val="en-US" w:eastAsia="en-US"/>
        </w:rPr>
      </w:pPr>
    </w:p>
    <w:p w:rsidR="00053FF3" w:rsidRPr="006B79AE" w:rsidRDefault="00053FF3" w:rsidP="00E47066">
      <w:pPr>
        <w:rPr>
          <w:color w:val="5C5A5A"/>
          <w:lang w:val="en-US" w:eastAsia="en-US"/>
        </w:rPr>
      </w:pPr>
      <w:r w:rsidRPr="006B79AE">
        <w:rPr>
          <w:color w:val="5C5A5A"/>
          <w:lang w:val="en-US" w:eastAsia="en-US"/>
        </w:rPr>
        <w:t>We are also working hard to have our classrooms ready for when we do start back and to think about how this might happen, depending on the restrictions that are in place.</w:t>
      </w:r>
    </w:p>
    <w:p w:rsidR="00053FF3" w:rsidRPr="006B79AE" w:rsidRDefault="00053FF3" w:rsidP="00E47066">
      <w:pPr>
        <w:rPr>
          <w:color w:val="5C5A5A"/>
          <w:lang w:val="en-US" w:eastAsia="en-US"/>
        </w:rPr>
      </w:pPr>
    </w:p>
    <w:p w:rsidR="00FA112E" w:rsidRPr="006B79AE" w:rsidRDefault="00053FF3" w:rsidP="00E47066">
      <w:pPr>
        <w:rPr>
          <w:color w:val="5C5A5A"/>
          <w:lang w:val="en-US" w:eastAsia="en-US"/>
        </w:rPr>
      </w:pPr>
      <w:r w:rsidRPr="006B79AE">
        <w:rPr>
          <w:color w:val="5C5A5A"/>
          <w:lang w:val="en-US" w:eastAsia="en-US"/>
        </w:rPr>
        <w:t>We are not certain about the August restart date for the P7 year group or any other year group and therefore at present I am unable to give any information as to a timetable for the next academic year.</w:t>
      </w:r>
    </w:p>
    <w:p w:rsidR="00053FF3" w:rsidRPr="006B79AE" w:rsidRDefault="00053FF3" w:rsidP="00E47066">
      <w:pPr>
        <w:rPr>
          <w:color w:val="5C5A5A"/>
          <w:lang w:val="en-US" w:eastAsia="en-US"/>
        </w:rPr>
      </w:pPr>
    </w:p>
    <w:p w:rsidR="00053FF3" w:rsidRPr="006B79AE" w:rsidRDefault="00053FF3" w:rsidP="00E47066">
      <w:pPr>
        <w:rPr>
          <w:color w:val="5C5A5A"/>
          <w:lang w:val="en-US" w:eastAsia="en-US"/>
        </w:rPr>
      </w:pPr>
      <w:r w:rsidRPr="006B79AE">
        <w:rPr>
          <w:color w:val="5C5A5A"/>
          <w:lang w:val="en-US" w:eastAsia="en-US"/>
        </w:rPr>
        <w:t>I will continue to keep parents updated with any information regarding the new school year as soon as I have concrete dates</w:t>
      </w:r>
      <w:r w:rsidR="006B79AE" w:rsidRPr="006B79AE">
        <w:rPr>
          <w:color w:val="5C5A5A"/>
          <w:lang w:val="en-US" w:eastAsia="en-US"/>
        </w:rPr>
        <w:t>, whether that be in June or further into the traditional summer holiday period</w:t>
      </w:r>
      <w:r w:rsidRPr="006B79AE">
        <w:rPr>
          <w:color w:val="5C5A5A"/>
          <w:lang w:val="en-US" w:eastAsia="en-US"/>
        </w:rPr>
        <w:t>. We will also be working as a school to comply with any social distancing, hygiene and health and safety advice that we are given to ensure our children return to a safe learning environment.</w:t>
      </w:r>
    </w:p>
    <w:p w:rsidR="00053FF3" w:rsidRPr="006B79AE" w:rsidRDefault="00053FF3" w:rsidP="00E47066">
      <w:pPr>
        <w:rPr>
          <w:color w:val="5C5A5A"/>
          <w:lang w:val="en-US" w:eastAsia="en-US"/>
        </w:rPr>
      </w:pPr>
    </w:p>
    <w:p w:rsidR="00053FF3" w:rsidRPr="006B79AE" w:rsidRDefault="00053FF3" w:rsidP="00E47066">
      <w:pPr>
        <w:rPr>
          <w:color w:val="5C5A5A"/>
          <w:lang w:val="en-US" w:eastAsia="en-US"/>
        </w:rPr>
      </w:pPr>
      <w:r w:rsidRPr="006B79AE">
        <w:rPr>
          <w:color w:val="5C5A5A"/>
          <w:lang w:val="en-US" w:eastAsia="en-US"/>
        </w:rPr>
        <w:t>We love seeing our children every day and helping them to learn, school is very empty without all the laughter and chat and I can’t wait to get to stand at the school gate and welcome everyone back as soon as possible.</w:t>
      </w:r>
    </w:p>
    <w:p w:rsidR="00053FF3" w:rsidRPr="006B79AE" w:rsidRDefault="00053FF3" w:rsidP="00E47066">
      <w:pPr>
        <w:rPr>
          <w:color w:val="5C5A5A"/>
          <w:lang w:val="en-US" w:eastAsia="en-US"/>
        </w:rPr>
      </w:pPr>
    </w:p>
    <w:p w:rsidR="00053FF3" w:rsidRPr="006B79AE" w:rsidRDefault="006B79AE" w:rsidP="00E47066">
      <w:pPr>
        <w:rPr>
          <w:color w:val="5C5A5A"/>
          <w:lang w:val="en-US" w:eastAsia="en-US"/>
        </w:rPr>
      </w:pPr>
      <w:r w:rsidRPr="006B79AE">
        <w:rPr>
          <w:color w:val="5C5A5A"/>
          <w:lang w:val="en-US" w:eastAsia="en-US"/>
        </w:rPr>
        <w:t>I hope that you and your family keep well and that the sunshine returns soon for us all to enjoy.</w:t>
      </w:r>
    </w:p>
    <w:p w:rsidR="00FA112E" w:rsidRPr="006B79AE" w:rsidRDefault="00FA112E" w:rsidP="00E47066">
      <w:pPr>
        <w:rPr>
          <w:color w:val="5C5A5A"/>
          <w:lang w:val="en-US" w:eastAsia="en-US"/>
        </w:rPr>
      </w:pPr>
    </w:p>
    <w:p w:rsidR="00FD6C1A" w:rsidRPr="006B79AE" w:rsidRDefault="006B79AE" w:rsidP="00E47066">
      <w:pPr>
        <w:rPr>
          <w:color w:val="5C5A5A"/>
          <w:lang w:val="en-US" w:eastAsia="en-US"/>
        </w:rPr>
      </w:pPr>
      <w:r w:rsidRPr="006B79AE">
        <w:rPr>
          <w:color w:val="5C5A5A"/>
          <w:lang w:val="en-US" w:eastAsia="en-US"/>
        </w:rPr>
        <w:t>Keep safe,</w:t>
      </w:r>
    </w:p>
    <w:p w:rsidR="00FD6C1A" w:rsidRPr="006B79AE" w:rsidRDefault="00053FF3" w:rsidP="00A447E0">
      <w:pPr>
        <w:rPr>
          <w:color w:val="5C5A5A"/>
          <w:lang w:val="en-US" w:eastAsia="en-US"/>
        </w:rPr>
      </w:pPr>
      <w:r>
        <w:rPr>
          <w:color w:val="5C5A5A"/>
          <w:lang w:val="en-US" w:eastAsia="en-US"/>
        </w:rPr>
        <w:tab/>
        <w:t xml:space="preserve">       </w:t>
      </w:r>
    </w:p>
    <w:p w:rsidR="00FD6C1A" w:rsidRPr="000B2037" w:rsidRDefault="00FD6C1A" w:rsidP="00A447E0">
      <w:pPr>
        <w:rPr>
          <w:lang w:val="en-US" w:eastAsia="en-US"/>
        </w:rPr>
      </w:pPr>
    </w:p>
    <w:p w:rsidR="00FD6C1A" w:rsidRPr="000B2037" w:rsidRDefault="006B79AE" w:rsidP="00A447E0">
      <w:pPr>
        <w:rPr>
          <w:lang w:val="en-US" w:eastAsia="en-US"/>
        </w:rPr>
      </w:pPr>
      <w:r>
        <w:rPr>
          <w:lang w:val="en-US" w:eastAsia="en-US"/>
        </w:rPr>
        <w:t xml:space="preserve">Mrs </w:t>
      </w:r>
      <w:r w:rsidR="00FD6C1A" w:rsidRPr="006B79AE">
        <w:rPr>
          <w:lang w:val="en-US" w:eastAsia="en-US"/>
        </w:rPr>
        <w:t>Lyons</w:t>
      </w:r>
    </w:p>
    <w:p w:rsidR="000464EA" w:rsidRPr="00A76BA9" w:rsidRDefault="000464EA" w:rsidP="000464EA">
      <w:pPr>
        <w:jc w:val="both"/>
        <w:rPr>
          <w:rFonts w:ascii="Calibri" w:hAnsi="Calibri"/>
        </w:rPr>
      </w:pPr>
    </w:p>
    <w:sectPr w:rsidR="000464EA" w:rsidRPr="00A76BA9" w:rsidSect="00FA112E">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2918" w:rsidRDefault="009E2918">
      <w:r>
        <w:separator/>
      </w:r>
    </w:p>
  </w:endnote>
  <w:endnote w:type="continuationSeparator" w:id="0">
    <w:p w:rsidR="009E2918" w:rsidRDefault="009E2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2918" w:rsidRPr="00474867" w:rsidRDefault="009E2918" w:rsidP="00474867">
    <w:pPr>
      <w:pStyle w:val="Footer"/>
      <w:jc w:val="center"/>
      <w:rPr>
        <w:rFonts w:ascii="Calibri" w:hAnsi="Calibri"/>
        <w:color w:val="333399"/>
      </w:rPr>
    </w:pPr>
    <w:r w:rsidRPr="00474867">
      <w:rPr>
        <w:rFonts w:ascii="Calibri" w:hAnsi="Calibri"/>
        <w:color w:val="333399"/>
      </w:rPr>
      <w:t>Sunnylands Primary School</w:t>
    </w:r>
  </w:p>
  <w:p w:rsidR="009E2918" w:rsidRPr="00474867" w:rsidRDefault="009E2918" w:rsidP="00474867">
    <w:pPr>
      <w:pStyle w:val="Footer"/>
      <w:jc w:val="center"/>
      <w:rPr>
        <w:rFonts w:ascii="Calibri" w:hAnsi="Calibri"/>
        <w:color w:val="333399"/>
      </w:rPr>
    </w:pPr>
    <w:r w:rsidRPr="00474867">
      <w:rPr>
        <w:rFonts w:ascii="Calibri" w:hAnsi="Calibri"/>
        <w:color w:val="333399"/>
      </w:rPr>
      <w:t>96 Sunnylands Avenue</w:t>
    </w:r>
  </w:p>
  <w:p w:rsidR="009E2918" w:rsidRPr="00474867" w:rsidRDefault="009E2918" w:rsidP="00474867">
    <w:pPr>
      <w:pStyle w:val="Footer"/>
      <w:jc w:val="center"/>
      <w:rPr>
        <w:rFonts w:ascii="Calibri" w:hAnsi="Calibri"/>
        <w:color w:val="333399"/>
      </w:rPr>
    </w:pPr>
    <w:r w:rsidRPr="00474867">
      <w:rPr>
        <w:rFonts w:ascii="Calibri" w:hAnsi="Calibri"/>
        <w:color w:val="333399"/>
      </w:rPr>
      <w:t>Carrickfergus</w:t>
    </w:r>
  </w:p>
  <w:p w:rsidR="009E2918" w:rsidRPr="00474867" w:rsidRDefault="009E2918" w:rsidP="00474867">
    <w:pPr>
      <w:pStyle w:val="Footer"/>
      <w:jc w:val="center"/>
      <w:rPr>
        <w:rFonts w:ascii="Calibri" w:hAnsi="Calibri"/>
        <w:color w:val="333399"/>
      </w:rPr>
    </w:pPr>
    <w:r w:rsidRPr="00474867">
      <w:rPr>
        <w:rFonts w:ascii="Calibri" w:hAnsi="Calibri"/>
        <w:color w:val="333399"/>
      </w:rPr>
      <w:t>BT388JJ</w:t>
    </w:r>
  </w:p>
  <w:p w:rsidR="009E2918" w:rsidRPr="00474867" w:rsidRDefault="009E2918" w:rsidP="00474867">
    <w:pPr>
      <w:pStyle w:val="Footer"/>
      <w:jc w:val="center"/>
      <w:rPr>
        <w:rFonts w:ascii="Calibri" w:hAnsi="Calibri"/>
        <w:color w:val="333399"/>
      </w:rPr>
    </w:pPr>
    <w:r w:rsidRPr="00474867">
      <w:rPr>
        <w:rFonts w:ascii="Calibri" w:hAnsi="Calibri"/>
        <w:color w:val="333399"/>
      </w:rPr>
      <w:t>Tel: 02893362333</w:t>
    </w:r>
  </w:p>
  <w:p w:rsidR="009E2918" w:rsidRPr="00474867" w:rsidRDefault="009E2918" w:rsidP="00474867">
    <w:pPr>
      <w:pStyle w:val="Footer"/>
      <w:jc w:val="center"/>
      <w:rPr>
        <w:rFonts w:ascii="Calibri" w:hAnsi="Calibri"/>
        <w:color w:val="333399"/>
      </w:rPr>
    </w:pPr>
    <w:r w:rsidRPr="00474867">
      <w:rPr>
        <w:rFonts w:ascii="Calibri" w:hAnsi="Calibri"/>
        <w:color w:val="333399"/>
      </w:rPr>
      <w:t xml:space="preserve">Email: </w:t>
    </w:r>
    <w:hyperlink r:id="rId1" w:history="1">
      <w:r w:rsidR="00E47066" w:rsidRPr="004D22BC">
        <w:rPr>
          <w:rStyle w:val="Hyperlink"/>
          <w:rFonts w:ascii="Calibri" w:hAnsi="Calibri"/>
        </w:rPr>
        <w:t>jlyons481@c2kni.net</w:t>
      </w:r>
    </w:hyperlink>
  </w:p>
  <w:p w:rsidR="009E2918" w:rsidRPr="00474867" w:rsidRDefault="00E47066" w:rsidP="00474867">
    <w:pPr>
      <w:pStyle w:val="Footer"/>
      <w:jc w:val="center"/>
      <w:rPr>
        <w:rFonts w:ascii="Calibri" w:hAnsi="Calibri"/>
        <w:color w:val="333399"/>
      </w:rPr>
    </w:pPr>
    <w:r>
      <w:rPr>
        <w:rFonts w:ascii="Calibri" w:hAnsi="Calibri"/>
        <w:color w:val="333399"/>
      </w:rPr>
      <w:t>Principal:  Mrs J. Lyons</w:t>
    </w:r>
    <w:r w:rsidR="009E2918" w:rsidRPr="00474867">
      <w:rPr>
        <w:rFonts w:ascii="Calibri" w:hAnsi="Calibri"/>
        <w:color w:val="333399"/>
      </w:rPr>
      <w:t xml:space="preserve"> Bed (Hons) PQH(NI)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2918" w:rsidRDefault="009E2918">
      <w:r>
        <w:separator/>
      </w:r>
    </w:p>
  </w:footnote>
  <w:footnote w:type="continuationSeparator" w:id="0">
    <w:p w:rsidR="009E2918" w:rsidRDefault="009E29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5C1683"/>
    <w:multiLevelType w:val="hybridMultilevel"/>
    <w:tmpl w:val="2520A1A4"/>
    <w:lvl w:ilvl="0" w:tplc="9C6A0F7A">
      <w:start w:val="1"/>
      <w:numFmt w:val="decimal"/>
      <w:lvlText w:val="%1."/>
      <w:lvlJc w:val="left"/>
      <w:pPr>
        <w:tabs>
          <w:tab w:val="num" w:pos="750"/>
        </w:tabs>
        <w:ind w:left="750" w:hanging="39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47D04144"/>
    <w:multiLevelType w:val="hybridMultilevel"/>
    <w:tmpl w:val="ABAEE740"/>
    <w:lvl w:ilvl="0" w:tplc="EF923B06">
      <w:numFmt w:val="bullet"/>
      <w:lvlText w:val="-"/>
      <w:lvlJc w:val="left"/>
      <w:pPr>
        <w:tabs>
          <w:tab w:val="num" w:pos="2790"/>
        </w:tabs>
        <w:ind w:left="2790" w:hanging="360"/>
      </w:pPr>
      <w:rPr>
        <w:rFonts w:ascii="Arial" w:eastAsia="Times New Roman" w:hAnsi="Arial" w:cs="Arial" w:hint="default"/>
      </w:rPr>
    </w:lvl>
    <w:lvl w:ilvl="1" w:tplc="08090003" w:tentative="1">
      <w:start w:val="1"/>
      <w:numFmt w:val="bullet"/>
      <w:lvlText w:val="o"/>
      <w:lvlJc w:val="left"/>
      <w:pPr>
        <w:tabs>
          <w:tab w:val="num" w:pos="3510"/>
        </w:tabs>
        <w:ind w:left="3510" w:hanging="360"/>
      </w:pPr>
      <w:rPr>
        <w:rFonts w:ascii="Courier New" w:hAnsi="Courier New" w:cs="Courier New" w:hint="default"/>
      </w:rPr>
    </w:lvl>
    <w:lvl w:ilvl="2" w:tplc="08090005" w:tentative="1">
      <w:start w:val="1"/>
      <w:numFmt w:val="bullet"/>
      <w:lvlText w:val=""/>
      <w:lvlJc w:val="left"/>
      <w:pPr>
        <w:tabs>
          <w:tab w:val="num" w:pos="4230"/>
        </w:tabs>
        <w:ind w:left="4230" w:hanging="360"/>
      </w:pPr>
      <w:rPr>
        <w:rFonts w:ascii="Wingdings" w:hAnsi="Wingdings" w:hint="default"/>
      </w:rPr>
    </w:lvl>
    <w:lvl w:ilvl="3" w:tplc="08090001" w:tentative="1">
      <w:start w:val="1"/>
      <w:numFmt w:val="bullet"/>
      <w:lvlText w:val=""/>
      <w:lvlJc w:val="left"/>
      <w:pPr>
        <w:tabs>
          <w:tab w:val="num" w:pos="4950"/>
        </w:tabs>
        <w:ind w:left="4950" w:hanging="360"/>
      </w:pPr>
      <w:rPr>
        <w:rFonts w:ascii="Symbol" w:hAnsi="Symbol" w:hint="default"/>
      </w:rPr>
    </w:lvl>
    <w:lvl w:ilvl="4" w:tplc="08090003" w:tentative="1">
      <w:start w:val="1"/>
      <w:numFmt w:val="bullet"/>
      <w:lvlText w:val="o"/>
      <w:lvlJc w:val="left"/>
      <w:pPr>
        <w:tabs>
          <w:tab w:val="num" w:pos="5670"/>
        </w:tabs>
        <w:ind w:left="5670" w:hanging="360"/>
      </w:pPr>
      <w:rPr>
        <w:rFonts w:ascii="Courier New" w:hAnsi="Courier New" w:cs="Courier New" w:hint="default"/>
      </w:rPr>
    </w:lvl>
    <w:lvl w:ilvl="5" w:tplc="08090005" w:tentative="1">
      <w:start w:val="1"/>
      <w:numFmt w:val="bullet"/>
      <w:lvlText w:val=""/>
      <w:lvlJc w:val="left"/>
      <w:pPr>
        <w:tabs>
          <w:tab w:val="num" w:pos="6390"/>
        </w:tabs>
        <w:ind w:left="6390" w:hanging="360"/>
      </w:pPr>
      <w:rPr>
        <w:rFonts w:ascii="Wingdings" w:hAnsi="Wingdings" w:hint="default"/>
      </w:rPr>
    </w:lvl>
    <w:lvl w:ilvl="6" w:tplc="08090001" w:tentative="1">
      <w:start w:val="1"/>
      <w:numFmt w:val="bullet"/>
      <w:lvlText w:val=""/>
      <w:lvlJc w:val="left"/>
      <w:pPr>
        <w:tabs>
          <w:tab w:val="num" w:pos="7110"/>
        </w:tabs>
        <w:ind w:left="7110" w:hanging="360"/>
      </w:pPr>
      <w:rPr>
        <w:rFonts w:ascii="Symbol" w:hAnsi="Symbol" w:hint="default"/>
      </w:rPr>
    </w:lvl>
    <w:lvl w:ilvl="7" w:tplc="08090003" w:tentative="1">
      <w:start w:val="1"/>
      <w:numFmt w:val="bullet"/>
      <w:lvlText w:val="o"/>
      <w:lvlJc w:val="left"/>
      <w:pPr>
        <w:tabs>
          <w:tab w:val="num" w:pos="7830"/>
        </w:tabs>
        <w:ind w:left="7830" w:hanging="360"/>
      </w:pPr>
      <w:rPr>
        <w:rFonts w:ascii="Courier New" w:hAnsi="Courier New" w:cs="Courier New" w:hint="default"/>
      </w:rPr>
    </w:lvl>
    <w:lvl w:ilvl="8" w:tplc="08090005" w:tentative="1">
      <w:start w:val="1"/>
      <w:numFmt w:val="bullet"/>
      <w:lvlText w:val=""/>
      <w:lvlJc w:val="left"/>
      <w:pPr>
        <w:tabs>
          <w:tab w:val="num" w:pos="8550"/>
        </w:tabs>
        <w:ind w:left="8550" w:hanging="360"/>
      </w:pPr>
      <w:rPr>
        <w:rFonts w:ascii="Wingdings" w:hAnsi="Wingdings" w:hint="default"/>
      </w:rPr>
    </w:lvl>
  </w:abstractNum>
  <w:abstractNum w:abstractNumId="2" w15:restartNumberingAfterBreak="0">
    <w:nsid w:val="48A942C9"/>
    <w:multiLevelType w:val="hybridMultilevel"/>
    <w:tmpl w:val="2046A8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8E37A71"/>
    <w:multiLevelType w:val="hybridMultilevel"/>
    <w:tmpl w:val="49C808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699"/>
    <w:rsid w:val="00000921"/>
    <w:rsid w:val="000464EA"/>
    <w:rsid w:val="00053FF3"/>
    <w:rsid w:val="000571D1"/>
    <w:rsid w:val="00074B5E"/>
    <w:rsid w:val="000B2037"/>
    <w:rsid w:val="001947E9"/>
    <w:rsid w:val="00204637"/>
    <w:rsid w:val="002E2D96"/>
    <w:rsid w:val="002F0DC4"/>
    <w:rsid w:val="002F223E"/>
    <w:rsid w:val="003622D4"/>
    <w:rsid w:val="003A10C3"/>
    <w:rsid w:val="003B2353"/>
    <w:rsid w:val="003B6E69"/>
    <w:rsid w:val="00405AC7"/>
    <w:rsid w:val="004279A2"/>
    <w:rsid w:val="00474867"/>
    <w:rsid w:val="004C5616"/>
    <w:rsid w:val="0050083C"/>
    <w:rsid w:val="00576C19"/>
    <w:rsid w:val="005A29CB"/>
    <w:rsid w:val="005D7E1B"/>
    <w:rsid w:val="00655DC5"/>
    <w:rsid w:val="00672718"/>
    <w:rsid w:val="006B79AE"/>
    <w:rsid w:val="006E6495"/>
    <w:rsid w:val="0078422B"/>
    <w:rsid w:val="007A21E1"/>
    <w:rsid w:val="007D6F72"/>
    <w:rsid w:val="0085537F"/>
    <w:rsid w:val="008A290C"/>
    <w:rsid w:val="008A6046"/>
    <w:rsid w:val="009037EA"/>
    <w:rsid w:val="00907DFA"/>
    <w:rsid w:val="00942DC9"/>
    <w:rsid w:val="009E2918"/>
    <w:rsid w:val="00A30526"/>
    <w:rsid w:val="00A447E0"/>
    <w:rsid w:val="00A76BA9"/>
    <w:rsid w:val="00A82F1D"/>
    <w:rsid w:val="00AA6B9E"/>
    <w:rsid w:val="00AE26A1"/>
    <w:rsid w:val="00BE7621"/>
    <w:rsid w:val="00C3694A"/>
    <w:rsid w:val="00CA255D"/>
    <w:rsid w:val="00CF24CA"/>
    <w:rsid w:val="00D0508E"/>
    <w:rsid w:val="00D17864"/>
    <w:rsid w:val="00DD5699"/>
    <w:rsid w:val="00DE2346"/>
    <w:rsid w:val="00DF79C2"/>
    <w:rsid w:val="00E47066"/>
    <w:rsid w:val="00E83184"/>
    <w:rsid w:val="00EA2B69"/>
    <w:rsid w:val="00EA7857"/>
    <w:rsid w:val="00F079B4"/>
    <w:rsid w:val="00F07A80"/>
    <w:rsid w:val="00F26E95"/>
    <w:rsid w:val="00F67946"/>
    <w:rsid w:val="00FA112E"/>
    <w:rsid w:val="00FD6C1A"/>
    <w:rsid w:val="00FE1D38"/>
    <w:rsid w:val="00FE21E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0CE41A8"/>
  <w14:defaultImageDpi w14:val="300"/>
  <w15:docId w15:val="{CDA2E158-1226-4131-A8DA-29E52DE8E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74867"/>
    <w:pPr>
      <w:tabs>
        <w:tab w:val="center" w:pos="4153"/>
        <w:tab w:val="right" w:pos="8306"/>
      </w:tabs>
    </w:pPr>
  </w:style>
  <w:style w:type="paragraph" w:styleId="Footer">
    <w:name w:val="footer"/>
    <w:basedOn w:val="Normal"/>
    <w:rsid w:val="00474867"/>
    <w:pPr>
      <w:tabs>
        <w:tab w:val="center" w:pos="4153"/>
        <w:tab w:val="right" w:pos="8306"/>
      </w:tabs>
    </w:pPr>
  </w:style>
  <w:style w:type="character" w:styleId="Hyperlink">
    <w:name w:val="Hyperlink"/>
    <w:basedOn w:val="DefaultParagraphFont"/>
    <w:rsid w:val="00474867"/>
    <w:rPr>
      <w:color w:val="0000FF"/>
      <w:u w:val="single"/>
    </w:rPr>
  </w:style>
  <w:style w:type="paragraph" w:styleId="BalloonText">
    <w:name w:val="Balloon Text"/>
    <w:basedOn w:val="Normal"/>
    <w:link w:val="BalloonTextChar"/>
    <w:rsid w:val="00A76BA9"/>
    <w:rPr>
      <w:rFonts w:ascii="Lucida Grande" w:hAnsi="Lucida Grande" w:cs="Lucida Grande"/>
      <w:sz w:val="18"/>
      <w:szCs w:val="18"/>
    </w:rPr>
  </w:style>
  <w:style w:type="character" w:customStyle="1" w:styleId="BalloonTextChar">
    <w:name w:val="Balloon Text Char"/>
    <w:basedOn w:val="DefaultParagraphFont"/>
    <w:link w:val="BalloonText"/>
    <w:rsid w:val="00A76BA9"/>
    <w:rPr>
      <w:rFonts w:ascii="Lucida Grande" w:hAnsi="Lucida Grande" w:cs="Lucida Grande"/>
      <w:sz w:val="18"/>
      <w:szCs w:val="18"/>
      <w:lang w:eastAsia="en-GB"/>
    </w:rPr>
  </w:style>
  <w:style w:type="character" w:customStyle="1" w:styleId="UnresolvedMention">
    <w:name w:val="Unresolved Mention"/>
    <w:basedOn w:val="DefaultParagraphFont"/>
    <w:uiPriority w:val="99"/>
    <w:semiHidden/>
    <w:unhideWhenUsed/>
    <w:rsid w:val="00E4706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jlyons481@c2kni.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4D4DD7ED</Template>
  <TotalTime>0</TotalTime>
  <Pages>1</Pages>
  <Words>348</Words>
  <Characters>1574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1919</CharactersWithSpaces>
  <SharedDoc>false</SharedDoc>
  <HLinks>
    <vt:vector size="6" baseType="variant">
      <vt:variant>
        <vt:i4>7798852</vt:i4>
      </vt:variant>
      <vt:variant>
        <vt:i4>0</vt:i4>
      </vt:variant>
      <vt:variant>
        <vt:i4>0</vt:i4>
      </vt:variant>
      <vt:variant>
        <vt:i4>5</vt:i4>
      </vt:variant>
      <vt:variant>
        <vt:lpwstr>mailto:ghamilton671@c2kni.net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ghamilton671</dc:creator>
  <cp:lastModifiedBy>J LYONS</cp:lastModifiedBy>
  <cp:revision>2</cp:revision>
  <cp:lastPrinted>2018-10-01T09:03:00Z</cp:lastPrinted>
  <dcterms:created xsi:type="dcterms:W3CDTF">2020-06-12T09:56:00Z</dcterms:created>
  <dcterms:modified xsi:type="dcterms:W3CDTF">2020-06-12T09:56:00Z</dcterms:modified>
</cp:coreProperties>
</file>